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bookmarkStart w:id="0" w:name="_GoBack"/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bookmarkEnd w:id="0"/>
      <w:r w:rsidR="00E3095B">
        <w:rPr>
          <w:rFonts w:eastAsia="標楷體" w:hAnsi="Arial Black" w:hint="eastAsia"/>
          <w:sz w:val="28"/>
          <w:szCs w:val="28"/>
        </w:rPr>
        <w:t>實施計畫</w:t>
      </w:r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日臺教國</w:t>
      </w:r>
      <w:r w:rsidR="00C24B4F" w:rsidRPr="00D32E18">
        <w:rPr>
          <w:rFonts w:eastAsia="標楷體" w:hint="eastAsia"/>
          <w:b w:val="0"/>
          <w:sz w:val="24"/>
        </w:rPr>
        <w:t>署</w:t>
      </w:r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增進特教班教師及普通班教師之特教專業知能暨經驗交流。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DB0FD4">
        <w:rPr>
          <w:rFonts w:eastAsia="標楷體"/>
          <w:b w:val="0"/>
          <w:sz w:val="24"/>
        </w:rPr>
        <w:t>採上網報名方式，請連結至「教育部特教通報網」填寫，報名方式如下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r w:rsidRPr="00D32E18">
        <w:rPr>
          <w:rFonts w:eastAsia="標楷體"/>
          <w:b w:val="0"/>
          <w:sz w:val="24"/>
        </w:rPr>
        <w:t>【</w:t>
      </w:r>
      <w:hyperlink r:id="rId8" w:history="1">
        <w:r w:rsidRPr="00D32E18">
          <w:rPr>
            <w:rStyle w:val="a3"/>
            <w:rFonts w:eastAsia="標楷體"/>
            <w:b w:val="0"/>
            <w:color w:val="auto"/>
            <w:sz w:val="24"/>
          </w:rPr>
          <w:t>http://www.set.edu.tw/frame.asp</w:t>
        </w:r>
      </w:hyperlink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r w:rsidR="000C70B7">
        <w:rPr>
          <w:rFonts w:eastAsia="標楷體" w:hint="eastAsia"/>
          <w:b w:val="0"/>
          <w:sz w:val="24"/>
        </w:rPr>
        <w:t>106</w:t>
      </w:r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成果發表暨推廣研習會】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（二）錄取名單請於報名截止日後上網查詢，恕不另行通知。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本次研習備有茶水供應，為響應環保請大家自備環保杯筷。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參加人員利用假日參與研習，請由所屬單位在不支領代課費之情況下給予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 –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 –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有愛無礙二十週年心路歷程分享─社會技巧融入課程與繪本教學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新竹縣山崎國小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有愛無礙二十週年心路歷程分享─語文書寫表達與遊戲本位教材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范姜雅菁老師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F71D13" w:rsidP="00D2565D">
      <w:pPr>
        <w:snapToGrid w:val="0"/>
        <w:spacing w:line="360" w:lineRule="auto"/>
        <w:ind w:left="11502" w:hangingChars="798" w:hanging="11502"/>
        <w:jc w:val="center"/>
        <w:rPr>
          <w:rFonts w:eastAsia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385445</wp:posOffset>
                </wp:positionV>
                <wp:extent cx="3208020" cy="342900"/>
                <wp:effectExtent l="0" t="0" r="11430" b="19050"/>
                <wp:wrapNone/>
                <wp:docPr id="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AE63BA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261.3pt;margin-top:30.35pt;width:252.6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    <v:textbox>
                  <w:txbxContent>
                    <w:p w:rsidR="00615404" w:rsidRPr="00AB7379" w:rsidRDefault="00615404" w:rsidP="00AE63BA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位置圖</w:t>
                      </w:r>
                    </w:p>
                  </w:txbxContent>
                </v:textbox>
              </v:shape>
            </w:pict>
          </mc:Fallback>
        </mc:AlternateConten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南大校區」汽車入校採按次計費，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對外停車格僅約</w:t>
      </w:r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，請考生儘量搭乘大眾運輸工具，或將車輛停放於校區週邊收費停車場（各停車場位置參見下頁「步行示意圖」）。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775"/>
        <w:gridCol w:w="7935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路線一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茄苳交流道→柴橋路→明湖路→南大路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6314AE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10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上述資料根據新竹市政府公告免費公車路線及時刻表製作，如有更動請以新竹市政府公告為準。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F71D13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267335</wp:posOffset>
                </wp:positionV>
                <wp:extent cx="3467100" cy="342900"/>
                <wp:effectExtent l="0" t="0" r="19050" b="19050"/>
                <wp:wrapNone/>
                <wp:docPr id="4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04" w:rsidRPr="00AB7379" w:rsidRDefault="00615404" w:rsidP="00BA0D97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 w:rsidR="00FD73C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徒步路線</w:t>
                            </w:r>
                            <w:r w:rsidRPr="00AB7379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7" type="#_x0000_t202" style="position:absolute;left:0;text-align:left;margin-left:223.7pt;margin-top:21.05pt;width:27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    <v:textbox>
                  <w:txbxContent>
                    <w:p w:rsidR="00615404" w:rsidRPr="00AB7379" w:rsidRDefault="00615404" w:rsidP="00BA0D97">
                      <w:pPr>
                        <w:spacing w:line="3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 w:rsidR="00FD73C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徒步路線</w:t>
                      </w:r>
                      <w:r w:rsidRPr="00AB7379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D2565D">
      <w:pPr>
        <w:snapToGrid w:val="0"/>
        <w:spacing w:line="360" w:lineRule="auto"/>
        <w:ind w:left="2162" w:hangingChars="600" w:hanging="2162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F71D13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86360</wp:posOffset>
                </wp:positionV>
                <wp:extent cx="3174365" cy="379095"/>
                <wp:effectExtent l="0" t="0" r="26035" b="20955"/>
                <wp:wrapNone/>
                <wp:docPr id="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C616E1" w:rsidRDefault="000C70B7" w:rsidP="000C70B7">
                            <w:pPr>
                              <w:pStyle w:val="2"/>
                              <w:spacing w:line="3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清華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大學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南大校區</w:t>
                            </w:r>
                            <w:r w:rsidRPr="00C616E1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平面圖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28" type="#_x0000_t202" style="position:absolute;left:0;text-align:left;margin-left:245.45pt;margin-top:6.8pt;width:249.9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    <v:textbox>
                  <w:txbxContent>
                    <w:p w:rsidR="000C70B7" w:rsidRPr="00C616E1" w:rsidRDefault="000C70B7" w:rsidP="000C70B7">
                      <w:pPr>
                        <w:pStyle w:val="2"/>
                        <w:spacing w:line="3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清華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大學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南大校區</w:t>
                      </w:r>
                      <w:r w:rsidRPr="00C616E1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平面圖</w:t>
                      </w:r>
                    </w:p>
                  </w:txbxContent>
                </v:textbox>
              </v:shape>
            </w:pict>
          </mc:Fallback>
        </mc:AlternateContent>
      </w:r>
    </w:p>
    <w:p w:rsidR="00C24B4F" w:rsidRDefault="00F71D13" w:rsidP="00D2565D">
      <w:pPr>
        <w:snapToGrid w:val="0"/>
        <w:spacing w:line="360" w:lineRule="auto"/>
        <w:ind w:left="8648" w:hangingChars="600" w:hanging="8648"/>
        <w:jc w:val="both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257810</wp:posOffset>
                </wp:positionV>
                <wp:extent cx="6174740" cy="4191000"/>
                <wp:effectExtent l="0" t="0" r="16510" b="19050"/>
                <wp:wrapSquare wrapText="bothSides"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0B7" w:rsidRPr="0074128C" w:rsidRDefault="000C70B7" w:rsidP="0074128C">
                            <w:pPr>
                              <w:snapToGrid w:val="0"/>
                              <w:spacing w:line="360" w:lineRule="auto"/>
                              <w:ind w:left="1441" w:hangingChars="600" w:hanging="1441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962650" cy="4058160"/>
                                  <wp:effectExtent l="0" t="0" r="0" b="0"/>
                                  <wp:docPr id="47" name="圖片 47" descr="C:\Users\User\Desktop\sd_nthu_campus_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User\Desktop\sd_nthu_campus_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1845" cy="406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29" type="#_x0000_t202" style="position:absolute;left:0;text-align:left;margin-left:9.2pt;margin-top:20.3pt;width:486.2pt;height:3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    <v:textbox>
                  <w:txbxContent>
                    <w:p w:rsidR="000C70B7" w:rsidRPr="0074128C" w:rsidRDefault="000C70B7" w:rsidP="0074128C">
                      <w:pPr>
                        <w:snapToGrid w:val="0"/>
                        <w:spacing w:line="360" w:lineRule="auto"/>
                        <w:ind w:left="1441" w:hangingChars="600" w:hanging="1441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>
                            <wp:extent cx="5962650" cy="4058160"/>
                            <wp:effectExtent l="0" t="0" r="0" b="0"/>
                            <wp:docPr id="47" name="圖片 47" descr="C:\Users\User\Desktop\sd_nthu_campus_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User\Desktop\sd_nthu_campus_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1845" cy="406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3"/>
      <w:footerReference w:type="default" r:id="rId14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4AE" w:rsidRDefault="006314AE">
      <w:r>
        <w:separator/>
      </w:r>
    </w:p>
  </w:endnote>
  <w:endnote w:type="continuationSeparator" w:id="0">
    <w:p w:rsidR="006314AE" w:rsidRDefault="00631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文鼎粗隸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1D13">
      <w:rPr>
        <w:rStyle w:val="a6"/>
        <w:noProof/>
      </w:rPr>
      <w:t>1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4AE" w:rsidRDefault="006314AE">
      <w:r>
        <w:separator/>
      </w:r>
    </w:p>
  </w:footnote>
  <w:footnote w:type="continuationSeparator" w:id="0">
    <w:p w:rsidR="006314AE" w:rsidRDefault="00631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 w15:restartNumberingAfterBreak="0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 w15:restartNumberingAfterBreak="0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14AE"/>
    <w:rsid w:val="006374F9"/>
    <w:rsid w:val="00644D04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1D13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6AECCFF-F953-47E1-A5F7-5F27C4BDD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.edu.tw/frame.as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cbus.com.tw/big5/information-4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88859-2E91-4563-856A-FD578E0B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1051004成果發表會研習計畫-(研習系統上傳版)-2.dot</Template>
  <TotalTime>0</TotalTime>
  <Pages>5</Pages>
  <Words>484</Words>
  <Characters>2760</Characters>
  <Application>Microsoft Office Word</Application>
  <DocSecurity>0</DocSecurity>
  <Lines>23</Lines>
  <Paragraphs>6</Paragraphs>
  <ScaleCrop>false</ScaleCrop>
  <Company>NHCTC</Company>
  <LinksUpToDate>false</LinksUpToDate>
  <CharactersWithSpaces>3238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subject/>
  <dc:creator>User</dc:creator>
  <cp:keywords/>
  <cp:lastModifiedBy>USER</cp:lastModifiedBy>
  <cp:revision>2</cp:revision>
  <cp:lastPrinted>2017-09-25T05:55:00Z</cp:lastPrinted>
  <dcterms:created xsi:type="dcterms:W3CDTF">2017-10-06T02:05:00Z</dcterms:created>
  <dcterms:modified xsi:type="dcterms:W3CDTF">2017-10-06T02:05:00Z</dcterms:modified>
</cp:coreProperties>
</file>